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5EE8" w14:textId="77777777" w:rsidR="00010016" w:rsidRPr="00D700BB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14:paraId="26ECD9A0" w14:textId="77777777"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14:paraId="6765A5F7" w14:textId="77777777"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14:paraId="419CE293" w14:textId="77777777" w:rsidR="00010016" w:rsidRDefault="00010016" w:rsidP="00A926AE">
      <w:pPr>
        <w:ind w:firstLine="709"/>
        <w:jc w:val="both"/>
        <w:rPr>
          <w:szCs w:val="28"/>
        </w:rPr>
      </w:pPr>
    </w:p>
    <w:p w14:paraId="3AAD062E" w14:textId="77777777" w:rsidR="00010016" w:rsidRPr="00271D9A" w:rsidRDefault="00010016" w:rsidP="00A926AE">
      <w:pPr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14:paraId="1AD2F851" w14:textId="77777777" w:rsidR="00010016" w:rsidRDefault="00010016" w:rsidP="00A926AE">
      <w:pPr>
        <w:ind w:firstLine="709"/>
        <w:jc w:val="both"/>
        <w:rPr>
          <w:szCs w:val="28"/>
        </w:rPr>
      </w:pPr>
    </w:p>
    <w:p w14:paraId="2A8CFA98" w14:textId="77777777" w:rsidR="00010016" w:rsidRPr="00D854F9" w:rsidRDefault="00010016" w:rsidP="00A926AE">
      <w:pPr>
        <w:shd w:val="clear" w:color="auto" w:fill="FFFFFF" w:themeFill="background1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14:paraId="7D765169" w14:textId="77777777" w:rsidR="0022438A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14:paraId="3F1E3230" w14:textId="77777777" w:rsidR="00010016" w:rsidRDefault="00A94510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14:paraId="04783DD3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14:paraId="13E867BA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14:paraId="55DFF428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14:paraId="0BA6751B" w14:textId="77777777" w:rsidR="00010016" w:rsidRDefault="00010016" w:rsidP="00A926AE">
      <w:pPr>
        <w:ind w:firstLine="709"/>
        <w:jc w:val="both"/>
        <w:rPr>
          <w:szCs w:val="28"/>
        </w:rPr>
      </w:pPr>
    </w:p>
    <w:p w14:paraId="0BE746BB" w14:textId="77777777" w:rsidR="00010016" w:rsidRPr="00F66E33" w:rsidRDefault="00010016" w:rsidP="00A926AE">
      <w:pPr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14:paraId="42913712" w14:textId="77777777" w:rsidR="00010016" w:rsidRDefault="00010016" w:rsidP="00A926AE">
      <w:pPr>
        <w:ind w:firstLine="709"/>
        <w:jc w:val="center"/>
        <w:rPr>
          <w:szCs w:val="28"/>
        </w:rPr>
      </w:pPr>
    </w:p>
    <w:p w14:paraId="57FA7DC9" w14:textId="77777777" w:rsidR="00010016" w:rsidRDefault="00010016" w:rsidP="00A926AE">
      <w:pPr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0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14:paraId="3FB87677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14:paraId="22A58308" w14:textId="77777777" w:rsidR="00010016" w:rsidRPr="007F049C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14:paraId="42A08E8A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14:paraId="24892CA9" w14:textId="77777777"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14:paraId="3D8311C8" w14:textId="77777777" w:rsidR="00010016" w:rsidRPr="00524FA6" w:rsidRDefault="00010016" w:rsidP="00A926AE">
      <w:pPr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14:paraId="684DFCF2" w14:textId="77777777" w:rsidR="00010016" w:rsidRPr="00524FA6" w:rsidRDefault="00010016" w:rsidP="00A926AE">
      <w:pPr>
        <w:ind w:firstLine="709"/>
        <w:jc w:val="center"/>
        <w:rPr>
          <w:b/>
          <w:szCs w:val="28"/>
        </w:rPr>
      </w:pPr>
    </w:p>
    <w:p w14:paraId="12EDC135" w14:textId="77777777" w:rsidR="00010016" w:rsidRPr="00524FA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14:paraId="4619DA4E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14:paraId="68D8CA2F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14:paraId="5FD163D5" w14:textId="77777777" w:rsidR="00010016" w:rsidRPr="00105D81" w:rsidRDefault="00010016" w:rsidP="00A926AE">
      <w:pPr>
        <w:spacing w:after="8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53A84F33" wp14:editId="7AF32AFF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DC55FD0" wp14:editId="77F98D0B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3BA4E112" wp14:editId="3F5B55F7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14:paraId="7EEFDEC2" w14:textId="77777777" w:rsidR="00010016" w:rsidRDefault="00010016" w:rsidP="00A926AE">
      <w:pPr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14:paraId="5341A665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2DFDCA2F" wp14:editId="7C4244A9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511490" wp14:editId="628E93E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14:paraId="18995C84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CC0817" wp14:editId="385F1CAB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14:paraId="4E7EF60A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14:paraId="77B1BF69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14:paraId="790920EB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14:paraId="6E40C849" w14:textId="77777777" w:rsidR="00010016" w:rsidRPr="00524FA6" w:rsidRDefault="00010016" w:rsidP="00A926AE">
      <w:pPr>
        <w:ind w:firstLine="709"/>
        <w:jc w:val="both"/>
        <w:rPr>
          <w:szCs w:val="28"/>
        </w:rPr>
      </w:pPr>
    </w:p>
    <w:p w14:paraId="46508E88" w14:textId="77777777"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14:paraId="1B78D48B" w14:textId="77777777" w:rsidR="00010016" w:rsidRDefault="00010016" w:rsidP="00A926AE">
      <w:pPr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14:paraId="057EA9DF" w14:textId="77777777" w:rsidR="00010016" w:rsidRPr="001762EC" w:rsidRDefault="00010016" w:rsidP="00A926AE">
      <w:pPr>
        <w:ind w:firstLine="709"/>
        <w:jc w:val="both"/>
        <w:rPr>
          <w:szCs w:val="28"/>
        </w:rPr>
      </w:pPr>
    </w:p>
    <w:p w14:paraId="67478D87" w14:textId="77777777"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14:paraId="3F0D52C1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14:paraId="7D2C805D" w14:textId="3EDCE80B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lastRenderedPageBreak/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14:paraId="3BBEB8ED" w14:textId="77777777" w:rsidR="00A926AE" w:rsidRDefault="00A926AE" w:rsidP="00A926AE">
      <w:pPr>
        <w:ind w:firstLine="709"/>
        <w:jc w:val="both"/>
        <w:rPr>
          <w:szCs w:val="28"/>
        </w:rPr>
      </w:pPr>
    </w:p>
    <w:p w14:paraId="2F457037" w14:textId="77777777"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DB9C72" wp14:editId="29771731">
                <wp:simplePos x="0" y="0"/>
                <wp:positionH relativeFrom="column">
                  <wp:posOffset>2829560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E4C8C1" w14:textId="77777777"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DB9C72" id="Oval 10" o:spid="_x0000_s1026" style="position:absolute;left:0;text-align:left;margin-left:222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" strokecolor="red" strokeweight="2.5pt">
                <v:fill opacity="0"/>
                <v:textbox>
                  <w:txbxContent>
                    <w:p w14:paraId="51E4C8C1" w14:textId="77777777"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226BF0E9" wp14:editId="2205DFA8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EAE59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00A340F0" w14:textId="77777777"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61EEAC" wp14:editId="17305BB9">
                <wp:simplePos x="0" y="0"/>
                <wp:positionH relativeFrom="column">
                  <wp:posOffset>1924685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6F209E" w14:textId="77777777"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61EEAC" id="_x0000_s1027" style="position:absolute;left:0;text-align:left;margin-left:151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" strokecolor="red" strokeweight="2.5pt">
                <v:fill opacity="0"/>
                <v:textbox>
                  <w:txbxContent>
                    <w:p w14:paraId="186F209E" w14:textId="77777777"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64A0C9A7" wp14:editId="0764EB5B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ED7EF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78AEADC2" w14:textId="77777777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14:paraId="604CF12F" w14:textId="77777777" w:rsidR="00010016" w:rsidRPr="0020615F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14:paraId="02CD8A7E" w14:textId="77777777"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14:paraId="2246C543" w14:textId="77777777"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Для получения и активации сертификата необходимы следующие документы:</w:t>
      </w:r>
    </w:p>
    <w:p w14:paraId="100A6BBE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14:paraId="7AD41EAD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14:paraId="36A9DE11" w14:textId="77777777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14:paraId="2DB8F889" w14:textId="77777777"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14:paraId="2C2368C0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14:paraId="65766471" w14:textId="77777777" w:rsidR="00010016" w:rsidRPr="007F049C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14:paraId="09F822F6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14:paraId="0F61FE07" w14:textId="77777777"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45A5B3D0" wp14:editId="00EFFD6C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5B1109" w14:textId="77777777" w:rsidR="00010016" w:rsidRDefault="00010016" w:rsidP="00160921">
      <w:pPr>
        <w:spacing w:line="288" w:lineRule="auto"/>
        <w:jc w:val="center"/>
        <w:rPr>
          <w:szCs w:val="28"/>
        </w:rPr>
      </w:pPr>
    </w:p>
    <w:p w14:paraId="69A94C7A" w14:textId="77777777"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14:paraId="1EE7C5BB" w14:textId="77777777" w:rsidR="00010016" w:rsidRDefault="00010016" w:rsidP="00A926AE">
      <w:pPr>
        <w:jc w:val="center"/>
        <w:rPr>
          <w:szCs w:val="28"/>
        </w:rPr>
      </w:pPr>
    </w:p>
    <w:p w14:paraId="3C994F81" w14:textId="77777777" w:rsidR="00010016" w:rsidRDefault="00010016" w:rsidP="00A926AE">
      <w:pPr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14:paraId="608BE705" w14:textId="77777777"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lastRenderedPageBreak/>
        <w:drawing>
          <wp:inline distT="0" distB="0" distL="0" distR="0" wp14:anchorId="11D9B6F5" wp14:editId="684C9A9D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A9EE1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681E0570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14:paraId="62C38283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14:paraId="0172B9DB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14:paraId="2950A701" w14:textId="77777777" w:rsidR="00010016" w:rsidRPr="00162EBA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14:paraId="16239DCB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14:paraId="6F693E36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14:paraId="33848E6C" w14:textId="353B7397" w:rsidR="00A51722" w:rsidRDefault="00A51722" w:rsidP="00A926AE">
      <w:pPr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14:paraId="44CE4837" w14:textId="77777777" w:rsidR="00A926AE" w:rsidRDefault="00A926AE" w:rsidP="00A926AE">
      <w:pPr>
        <w:ind w:firstLine="709"/>
        <w:jc w:val="both"/>
        <w:rPr>
          <w:szCs w:val="28"/>
        </w:rPr>
      </w:pPr>
    </w:p>
    <w:p w14:paraId="7F589D92" w14:textId="77777777"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2154"/>
        <w:gridCol w:w="2543"/>
        <w:gridCol w:w="3920"/>
      </w:tblGrid>
      <w:tr w:rsidR="00CB1EC2" w:rsidRPr="006617B1" w14:paraId="553BACC0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A1F02A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lastRenderedPageBreak/>
              <w:t>Муниципальное образование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73421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E7AAA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AD29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14:paraId="27BE93DF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14:paraId="130E9277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5F1A5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48163B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2DBA95E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FFD4A0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72394E66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15AC7C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786CEF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9BDA85F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BF146E2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50915A2B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819A7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60F810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BD4B89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AB944CE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0C44E30F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CFA76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616EB7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E1210D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8BD968A" w14:textId="77777777"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14:paraId="71749DF4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76F6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309515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14:paraId="1781E2FA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CED540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7BDA520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4F376839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DC97F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6BEE88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4EB37F2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ECDFB8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1E95E063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A6280E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05B504A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14:paraId="5A24115B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14:paraId="34BAAE2B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8B886DA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1A543A" w14:textId="77777777"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14:paraId="3F1E18CD" w14:textId="77777777" w:rsidR="00CB1EC2" w:rsidRPr="00CB1EC2" w:rsidRDefault="005B336D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00AA4140" w14:textId="77777777" w:rsidR="00CB1EC2" w:rsidRPr="00CB1EC2" w:rsidRDefault="005B336D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27422D55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CDE8EA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46D5221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0F49AA0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2DCAF69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004BB635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1E12F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EB8909A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9905D8F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261E2F0" w14:textId="77777777"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14:paraId="52F1C50D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99B86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B43BA7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054AD9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B951FC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14:paraId="3AD8281C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216BF3" w14:textId="77777777"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D37162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59BDF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ED8B658" w14:textId="77777777"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14:paraId="1A27FBF4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7815B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67A48F7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C4DFB74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6B4752C" w14:textId="77777777"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14:paraId="53FFDF57" w14:textId="77777777"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14:paraId="32785573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F96FF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E495D0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F81B60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14:paraId="2E30C2AC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FA906D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7B1BF72F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72F37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DF3228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14:paraId="037F7586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BCC542B" w14:textId="77777777"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14:paraId="78C5E23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835335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305D9C29" w14:textId="77777777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E6CB9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31D7A7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CEEC3A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ED5850A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0035B7E6" w14:textId="77777777" w:rsidTr="00A926AE">
        <w:trPr>
          <w:trHeight w:val="20"/>
        </w:trPr>
        <w:tc>
          <w:tcPr>
            <w:tcW w:w="99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3CAE55" w14:textId="77777777"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F8B9C3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FB413D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027B01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007182" w14:paraId="29DC891D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DCA090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6087C05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14:paraId="1E8AAD86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14:paraId="492FC220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837144D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4129D2D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14:paraId="59247A99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14:paraId="678022B6" w14:textId="77777777" w:rsidR="00CB1EC2" w:rsidRPr="00AF02BE" w:rsidRDefault="005B336D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14:paraId="39C085DF" w14:textId="77777777" w:rsidR="00CB1EC2" w:rsidRPr="00AF02BE" w:rsidRDefault="005B336D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14:paraId="3CE259BB" w14:textId="77777777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C84F3DB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38BD5A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68F366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F2656F2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31B19435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993047" w14:textId="77777777"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9DDE95C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314E58E5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5B5274E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14:paraId="01C0BCD6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F89E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1AB065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91E1442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1FC2914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8F43FE" w:rsidRPr="00A926AE" w14:paraId="09685307" w14:textId="77777777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1905AD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BB6F0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Бушная</w:t>
            </w:r>
            <w:proofErr w:type="spellEnd"/>
            <w:r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A5CDAF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08AC5" w14:textId="77777777" w:rsidR="008F43FE" w:rsidRDefault="008F43FE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8(4852)30-28-76</w:t>
            </w:r>
            <w:r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6" w:tgtFrame="_blank" w:history="1">
              <w:r>
                <w:rPr>
                  <w:rStyle w:val="a4"/>
                  <w:sz w:val="24"/>
                  <w:szCs w:val="24"/>
                  <w:lang w:val="en-US"/>
                </w:rPr>
                <w:t>bushnaya.ov@yandex.ru</w:t>
              </w:r>
            </w:hyperlink>
          </w:p>
        </w:tc>
      </w:tr>
      <w:tr w:rsidR="008F43FE" w:rsidRPr="00A926AE" w14:paraId="3E788860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0245F483" w14:textId="77777777"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C1E535" w14:textId="77777777" w:rsidR="008F43FE" w:rsidRPr="00007182" w:rsidRDefault="008F43FE" w:rsidP="00B7196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983151F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Ярославль, </w:t>
            </w:r>
            <w:proofErr w:type="spellStart"/>
            <w:r>
              <w:rPr>
                <w:sz w:val="24"/>
                <w:szCs w:val="24"/>
              </w:rPr>
              <w:t>ул.З</w:t>
            </w:r>
            <w:proofErr w:type="spellEnd"/>
            <w:r>
              <w:rPr>
                <w:sz w:val="24"/>
                <w:szCs w:val="24"/>
              </w:rPr>
              <w:t>. Космодемьянской, д. 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CE2232" w14:textId="77777777" w:rsidR="008F43FE" w:rsidRDefault="008F43FE">
            <w:pPr>
              <w:ind w:firstLine="2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72-57-30</w:t>
            </w:r>
          </w:p>
          <w:p w14:paraId="2302D380" w14:textId="77777777" w:rsidR="008F43FE" w:rsidRPr="008F43FE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8F43FE" w:rsidRPr="00A926AE" w14:paraId="190F04D6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114B187" w14:textId="77777777"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B5C0B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D36B6DC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11FDD9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08445C35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4191FFCC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8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A926AE" w14:paraId="6A46E275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70394368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DBD96D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10311320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77503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2A10CB62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61573987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9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A926AE" w14:paraId="3DC771D9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C6A8A5B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4A9575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6E547F85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ACFF3D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14:paraId="19C88C9F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0" w:history="1">
              <w:r>
                <w:rPr>
                  <w:rStyle w:val="a4"/>
                  <w:sz w:val="24"/>
                  <w:szCs w:val="24"/>
                  <w:lang w:val="en-US"/>
                </w:rPr>
                <w:t>timofeevaev_gcro@mail.ru</w:t>
              </w:r>
            </w:hyperlink>
          </w:p>
        </w:tc>
      </w:tr>
      <w:tr w:rsidR="008F43FE" w:rsidRPr="00A926AE" w14:paraId="20726711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2767739E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B2973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Махнина</w:t>
            </w:r>
            <w:proofErr w:type="spellEnd"/>
            <w:r>
              <w:rPr>
                <w:sz w:val="24"/>
                <w:szCs w:val="24"/>
              </w:rPr>
              <w:t xml:space="preserve"> Елена Викторовна      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7B01EB5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DEB75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14:paraId="122E9763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1" w:history="1">
              <w:r>
                <w:rPr>
                  <w:rStyle w:val="a4"/>
                  <w:sz w:val="24"/>
                  <w:szCs w:val="24"/>
                </w:rPr>
                <w:t>ьуещвшыьфгы</w:t>
              </w:r>
              <w:r>
                <w:rPr>
                  <w:rStyle w:val="a4"/>
                  <w:sz w:val="24"/>
                  <w:szCs w:val="24"/>
                  <w:lang w:val="en-US"/>
                </w:rPr>
                <w:t>@mail.com</w:t>
              </w:r>
            </w:hyperlink>
          </w:p>
        </w:tc>
      </w:tr>
      <w:tr w:rsidR="008F43FE" w:rsidRPr="00A926AE" w14:paraId="68423E2F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E8B032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BC50C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7370E7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BF37F0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44D1F337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456C569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2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14:paraId="505889C8" w14:textId="77777777" w:rsidR="00CB1EC2" w:rsidRPr="006461A0" w:rsidRDefault="00CB1EC2" w:rsidP="00CB1EC2">
      <w:pPr>
        <w:jc w:val="both"/>
        <w:rPr>
          <w:szCs w:val="28"/>
          <w:lang w:val="en-US"/>
        </w:rPr>
      </w:pPr>
    </w:p>
    <w:p w14:paraId="6FAAAF65" w14:textId="77777777"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14:paraId="0217AB8F" w14:textId="77777777"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14:paraId="611D35C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8A539A3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5A0F5FC" w14:textId="77777777"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14:paraId="7B09A13B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B7B48B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03A1B774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6E07933D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3A86A8C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5F0C392D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72FA55A7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08B4CD80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1B3C554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74A08451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4D011D7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ED48326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79B81AA0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26E25374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A926AE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7" w:h="16840" w:code="9"/>
      <w:pgMar w:top="567" w:right="567" w:bottom="567" w:left="567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0BA90" w14:textId="77777777" w:rsidR="005B336D" w:rsidRDefault="005B336D">
      <w:r>
        <w:separator/>
      </w:r>
    </w:p>
  </w:endnote>
  <w:endnote w:type="continuationSeparator" w:id="0">
    <w:p w14:paraId="78CAE202" w14:textId="77777777" w:rsidR="005B336D" w:rsidRDefault="005B3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4EFAD" w14:textId="77777777"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2BF33" w14:textId="77777777" w:rsidR="00352147" w:rsidRPr="00A33B5F" w:rsidRDefault="00104185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1C63C" w14:textId="77777777" w:rsidR="005F7339" w:rsidRPr="005936EB" w:rsidRDefault="00104185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F5DA6" w14:textId="77777777" w:rsidR="005B336D" w:rsidRDefault="005B336D">
      <w:r>
        <w:separator/>
      </w:r>
    </w:p>
  </w:footnote>
  <w:footnote w:type="continuationSeparator" w:id="0">
    <w:p w14:paraId="04BA2E1D" w14:textId="77777777" w:rsidR="005B336D" w:rsidRDefault="005B3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23F4A" w14:textId="77777777"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242D1ED" w14:textId="77777777"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970C1" w14:textId="77777777"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14:paraId="75377859" w14:textId="77777777"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8F43FE">
      <w:rPr>
        <w:rStyle w:val="a6"/>
        <w:noProof/>
        <w:sz w:val="24"/>
      </w:rPr>
      <w:t>9</w:t>
    </w:r>
    <w:r w:rsidRPr="00134977">
      <w:rPr>
        <w:rStyle w:val="a6"/>
        <w:sz w:val="24"/>
      </w:rPr>
      <w:fldChar w:fldCharType="end"/>
    </w:r>
  </w:p>
  <w:p w14:paraId="6C10DF2C" w14:textId="77777777"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0104" w14:textId="77777777"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04185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B336D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43FE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6AE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5DBD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B918AD"/>
  <w15:docId w15:val="{45D1A6BE-A76E-42F2-AAD9-E0C9630C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irina-gcro@yandex.ru" TargetMode="External"/><Relationship Id="rId50" Type="http://schemas.openxmlformats.org/officeDocument/2006/relationships/hyperlink" Target="mailto:timofeevaev_gcro@mail.ru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bushnaya.ov@yandex.ru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hyperlink" Target="https://yar.pfdo.ru" TargetMode="External"/><Relationship Id="rId29" Type="http://schemas.openxmlformats.org/officeDocument/2006/relationships/hyperlink" Target="mailto:ddt.danono@mail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yperlink" Target="mailto:asiou@yandex.ru" TargetMode="External"/><Relationship Id="rId57" Type="http://schemas.openxmlformats.org/officeDocument/2006/relationships/header" Target="header3.xml"/><Relationship Id="rId10" Type="http://schemas.openxmlformats.org/officeDocument/2006/relationships/hyperlink" Target="https://yar.pfdo.ru" TargetMode="External"/><Relationship Id="rId19" Type="http://schemas.microsoft.com/office/2007/relationships/hdphoto" Target="media/hdphoto4.wdp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yperlink" Target="mailto:asiou@yandex.ru" TargetMode="External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asiou@yandex.ru" TargetMode="External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mailto:&#1100;&#1091;&#1077;&#1097;&#1074;&#1096;&#1099;&#1100;&#1092;&#1075;&#1099;@mail.com" TargetMode="Externa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8</TotalTime>
  <Pages>7</Pages>
  <Words>2103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Александр</cp:lastModifiedBy>
  <cp:revision>8</cp:revision>
  <cp:lastPrinted>2011-06-07T12:47:00Z</cp:lastPrinted>
  <dcterms:created xsi:type="dcterms:W3CDTF">2020-06-25T13:38:00Z</dcterms:created>
  <dcterms:modified xsi:type="dcterms:W3CDTF">2021-08-17T08:17:00Z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